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insideH w:val="single" w:sz="48" w:space="0" w:color="FFFFFF" w:themeColor="background1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7"/>
      </w:tblGrid>
      <w:tr w:rsidR="00AB7B3A" w:rsidRPr="00045834" w:rsidTr="00C46629">
        <w:tc>
          <w:tcPr>
            <w:tcW w:w="10800" w:type="dxa"/>
            <w:tcBorders>
              <w:bottom w:val="single" w:sz="48" w:space="0" w:color="FFFFFF" w:themeColor="background1"/>
            </w:tcBorders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87"/>
              <w:gridCol w:w="5280"/>
            </w:tblGrid>
            <w:tr w:rsidR="00AB7B3A" w:rsidRPr="00045834" w:rsidTr="006D377E">
              <w:trPr>
                <w:trHeight w:hRule="exact" w:val="4320"/>
              </w:trPr>
              <w:tc>
                <w:tcPr>
                  <w:tcW w:w="2492" w:type="pct"/>
                  <w:shd w:val="clear" w:color="auto" w:fill="auto"/>
                  <w:vAlign w:val="center"/>
                </w:tcPr>
                <w:p w:rsidR="00AB7B3A" w:rsidRPr="000E4D91" w:rsidRDefault="00107B94" w:rsidP="006D377E">
                  <w:r>
                    <w:rPr>
                      <w:noProof/>
                      <w:lang w:val="fr-CA" w:eastAsia="fr-CA" w:bidi="ar-SA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1312" behindDoc="0" locked="0" layoutInCell="1" allowOverlap="1" wp14:anchorId="22232309" wp14:editId="3903DC19">
                            <wp:simplePos x="0" y="0"/>
                            <wp:positionH relativeFrom="column">
                              <wp:posOffset>31750</wp:posOffset>
                            </wp:positionH>
                            <wp:positionV relativeFrom="paragraph">
                              <wp:posOffset>-2824480</wp:posOffset>
                            </wp:positionV>
                            <wp:extent cx="3173730" cy="2658110"/>
                            <wp:effectExtent l="19050" t="19050" r="26670" b="27940"/>
                            <wp:wrapSquare wrapText="bothSides"/>
                            <wp:docPr id="16" name="Zone de texte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173730" cy="26581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ln w="381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6448B3" w:rsidRPr="008C7947" w:rsidRDefault="006448B3" w:rsidP="008C7947">
                                        <w:pPr>
                                          <w:spacing w:after="0" w:line="240" w:lineRule="auto"/>
                                          <w:rPr>
                                            <w:rFonts w:ascii="Brush Script MT" w:hAnsi="Brush Script MT"/>
                                            <w:b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</w:pPr>
                                      </w:p>
                                      <w:p w:rsidR="0034126D" w:rsidRPr="00892EFD" w:rsidRDefault="007705A6" w:rsidP="006448B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Brush Script MT" w:hAnsi="Brush Script MT"/>
                                            <w:b/>
                                            <w:color w:val="000000" w:themeColor="text1"/>
                                            <w:sz w:val="96"/>
                                            <w:szCs w:val="96"/>
                                          </w:rPr>
                                        </w:pPr>
                                        <w:r w:rsidRPr="00892EFD">
                                          <w:rPr>
                                            <w:rFonts w:ascii="Brush Script MT" w:hAnsi="Brush Script MT"/>
                                            <w:b/>
                                            <w:color w:val="000000" w:themeColor="text1"/>
                                            <w:sz w:val="96"/>
                                            <w:szCs w:val="96"/>
                                          </w:rPr>
                                          <w:t>Passion</w:t>
                                        </w:r>
                                      </w:p>
                                      <w:p w:rsidR="007705A6" w:rsidRPr="00892EFD" w:rsidRDefault="007705A6" w:rsidP="006C603C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Brush Script MT" w:hAnsi="Brush Script MT"/>
                                            <w:b/>
                                            <w:color w:val="000000" w:themeColor="text1"/>
                                            <w:sz w:val="96"/>
                                            <w:szCs w:val="96"/>
                                          </w:rPr>
                                        </w:pPr>
                                        <w:r w:rsidRPr="00892EFD">
                                          <w:rPr>
                                            <w:rFonts w:ascii="Brush Script MT" w:hAnsi="Brush Script MT"/>
                                            <w:b/>
                                            <w:color w:val="000000" w:themeColor="text1"/>
                                            <w:sz w:val="96"/>
                                            <w:szCs w:val="96"/>
                                          </w:rPr>
                                          <w:t>Oiseaux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16" o:spid="_x0000_s1026" type="#_x0000_t202" style="position:absolute;margin-left:2.5pt;margin-top:-222.4pt;width:249.9pt;height:209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" fillcolor="#fabb77 [1944]" strokecolor="#7f7f7f [1612]" strokeweight="3pt">
                            <v:textbox>
                              <w:txbxContent>
                                <w:p w:rsidR="006448B3" w:rsidRPr="008C7947" w:rsidRDefault="006448B3" w:rsidP="008C7947">
                                  <w:pPr>
                                    <w:spacing w:after="0" w:line="240" w:lineRule="auto"/>
                                    <w:rPr>
                                      <w:rFonts w:ascii="Brush Script MT" w:hAnsi="Brush Script MT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:rsidR="0034126D" w:rsidRPr="00892EFD" w:rsidRDefault="007705A6" w:rsidP="006448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rush Script MT" w:hAnsi="Brush Script MT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 w:rsidRPr="00892EFD">
                                    <w:rPr>
                                      <w:rFonts w:ascii="Brush Script MT" w:hAnsi="Brush Script MT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>Passion</w:t>
                                  </w:r>
                                </w:p>
                                <w:p w:rsidR="007705A6" w:rsidRPr="00892EFD" w:rsidRDefault="007705A6" w:rsidP="006C603C">
                                  <w:pPr>
                                    <w:spacing w:after="0"/>
                                    <w:jc w:val="center"/>
                                    <w:rPr>
                                      <w:rFonts w:ascii="Brush Script MT" w:hAnsi="Brush Script MT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 w:rsidRPr="00892EFD">
                                    <w:rPr>
                                      <w:rFonts w:ascii="Brush Script MT" w:hAnsi="Brush Script MT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>Oiseaux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508" w:type="pct"/>
                  <w:shd w:val="clear" w:color="auto" w:fill="auto"/>
                </w:tcPr>
                <w:p w:rsidR="00AB7B3A" w:rsidRPr="00045834" w:rsidRDefault="00884786">
                  <w:r>
                    <w:rPr>
                      <w:noProof/>
                      <w:lang w:val="fr-CA" w:eastAsia="fr-CA" w:bidi="ar-SA"/>
                    </w:rPr>
                    <w:drawing>
                      <wp:anchor distT="0" distB="0" distL="114300" distR="114300" simplePos="0" relativeHeight="251659264" behindDoc="0" locked="0" layoutInCell="1" allowOverlap="1" wp14:anchorId="641F7E07" wp14:editId="2732AF4E">
                        <wp:simplePos x="0" y="0"/>
                        <wp:positionH relativeFrom="column">
                          <wp:posOffset>46990</wp:posOffset>
                        </wp:positionH>
                        <wp:positionV relativeFrom="paragraph">
                          <wp:posOffset>46990</wp:posOffset>
                        </wp:positionV>
                        <wp:extent cx="3236595" cy="2637790"/>
                        <wp:effectExtent l="38100" t="38100" r="40005" b="29210"/>
                        <wp:wrapTopAndBottom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6595" cy="2637790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B7B3A" w:rsidRPr="00045834" w:rsidRDefault="00AB7B3A"/>
        </w:tc>
      </w:tr>
      <w:tr w:rsidR="00AB7B3A" w:rsidRPr="00045834" w:rsidTr="00FA74FB">
        <w:trPr>
          <w:trHeight w:hRule="exact" w:val="6480"/>
        </w:trPr>
        <w:tc>
          <w:tcPr>
            <w:tcW w:w="108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auto"/>
            <w:vAlign w:val="center"/>
          </w:tcPr>
          <w:p w:rsidR="00AB7B3A" w:rsidRPr="00045834" w:rsidRDefault="00D66699" w:rsidP="00343689">
            <w:r>
              <w:rPr>
                <w:noProof/>
                <w:lang w:val="fr-CA" w:eastAsia="fr-CA"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FD9862" wp14:editId="3BCBAEC9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199390</wp:posOffset>
                      </wp:positionV>
                      <wp:extent cx="5664835" cy="661035"/>
                      <wp:effectExtent l="0" t="0" r="0" b="571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64835" cy="6610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581B" w:rsidRPr="00290EA3" w:rsidRDefault="0099581B" w:rsidP="0099581B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72"/>
                                      <w:szCs w:val="72"/>
                                      <w:lang w:val="fr-CA"/>
                                    </w:rPr>
                                  </w:pPr>
                                  <w:r w:rsidRPr="00290EA3">
                                    <w:rPr>
                                      <w:b/>
                                      <w:color w:val="FF0000"/>
                                      <w:sz w:val="72"/>
                                      <w:szCs w:val="72"/>
                                      <w:lang w:val="fr-CA"/>
                                    </w:rPr>
                                    <w:t>Nouveau projet</w:t>
                                  </w:r>
                                  <w:r w:rsidR="005D0E1B" w:rsidRPr="00290EA3">
                                    <w:rPr>
                                      <w:b/>
                                      <w:color w:val="FF0000"/>
                                      <w:sz w:val="72"/>
                                      <w:szCs w:val="72"/>
                                      <w:lang w:val="fr-CA"/>
                                    </w:rPr>
                                    <w:t xml:space="preserve"> à Belcourt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" o:spid="_x0000_s1027" type="#_x0000_t202" style="position:absolute;margin-left:43.4pt;margin-top:15.7pt;width:446.05pt;height:5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" filled="f" stroked="f" strokeweight=".5pt">
                      <v:textbox>
                        <w:txbxContent>
                          <w:p w:rsidR="0099581B" w:rsidRPr="00290EA3" w:rsidRDefault="0099581B" w:rsidP="0099581B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290EA3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fr-CA"/>
                              </w:rPr>
                              <w:t>Nouveau projet</w:t>
                            </w:r>
                            <w:r w:rsidR="005D0E1B" w:rsidRPr="00290EA3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fr-CA"/>
                              </w:rPr>
                              <w:t xml:space="preserve"> à Belcourt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fr-CA" w:eastAsia="fr-CA" w:bidi="ar-SA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21A85708" wp14:editId="521F975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94615</wp:posOffset>
                      </wp:positionV>
                      <wp:extent cx="6600190" cy="3898265"/>
                      <wp:effectExtent l="95250" t="57150" r="86360" b="12128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0190" cy="3898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-.45pt;margin-top:7.45pt;width:519.7pt;height:306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" fillcolor="gray [1629]" strokecolor="black [3213]" strokeweight="3pt"/>
                  </w:pict>
                </mc:Fallback>
              </mc:AlternateContent>
            </w:r>
            <w:r>
              <w:rPr>
                <w:noProof/>
                <w:lang w:val="fr-CA" w:eastAsia="fr-CA" w:bidi="ar-SA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7A37495" wp14:editId="64BC617A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940435</wp:posOffset>
                      </wp:positionV>
                      <wp:extent cx="5303520" cy="2658745"/>
                      <wp:effectExtent l="19050" t="19050" r="11430" b="27305"/>
                      <wp:wrapSquare wrapText="bothSides"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03520" cy="265874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7B1008" w:rsidRPr="00C86C86" w:rsidRDefault="003019C3" w:rsidP="006D377E">
                                  <w:pPr>
                                    <w:spacing w:before="240"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C86C86">
                                    <w:rPr>
                                      <w:b/>
                                      <w:sz w:val="36"/>
                                      <w:szCs w:val="36"/>
                                      <w:lang w:val="fr-CA"/>
                                    </w:rPr>
                                    <w:t xml:space="preserve">Tu es passionné d'oiseaux et tu voudrais faire connaître </w:t>
                                  </w:r>
                                  <w:r w:rsidR="008E3D26" w:rsidRPr="00C86C86">
                                    <w:rPr>
                                      <w:b/>
                                      <w:sz w:val="36"/>
                                      <w:szCs w:val="36"/>
                                      <w:lang w:val="fr-CA"/>
                                    </w:rPr>
                                    <w:t>ce loisir à d'autres.</w:t>
                                  </w:r>
                                  <w:r w:rsidR="001B273A" w:rsidRPr="00C86C86">
                                    <w:rPr>
                                      <w:b/>
                                      <w:sz w:val="36"/>
                                      <w:szCs w:val="36"/>
                                      <w:lang w:val="fr-CA"/>
                                    </w:rPr>
                                    <w:t xml:space="preserve"> Alors joins-toi au comité </w:t>
                                  </w:r>
                                  <w:r w:rsidR="00FC5438" w:rsidRPr="00C86C86">
                                    <w:rPr>
                                      <w:b/>
                                      <w:sz w:val="36"/>
                                      <w:szCs w:val="36"/>
                                      <w:lang w:val="fr-CA"/>
                                    </w:rPr>
                                    <w:t>qui travaille sur la réalisation d'un projet d</w:t>
                                  </w:r>
                                  <w:r w:rsidR="00D43036" w:rsidRPr="00C86C86">
                                    <w:rPr>
                                      <w:b/>
                                      <w:sz w:val="36"/>
                                      <w:szCs w:val="36"/>
                                      <w:lang w:val="fr-CA"/>
                                    </w:rPr>
                                    <w:t>’aménagement  d</w:t>
                                  </w:r>
                                  <w:r w:rsidR="00FC5438" w:rsidRPr="00C86C86">
                                    <w:rPr>
                                      <w:b/>
                                      <w:sz w:val="36"/>
                                      <w:szCs w:val="36"/>
                                      <w:lang w:val="fr-CA"/>
                                    </w:rPr>
                                    <w:t>e sentier</w:t>
                                  </w:r>
                                  <w:r w:rsidR="00D43036" w:rsidRPr="00C86C86">
                                    <w:rPr>
                                      <w:b/>
                                      <w:sz w:val="36"/>
                                      <w:szCs w:val="36"/>
                                      <w:lang w:val="fr-CA"/>
                                    </w:rPr>
                                    <w:t>s et de points d'observation</w:t>
                                  </w:r>
                                  <w:r w:rsidR="00F40207" w:rsidRPr="00C86C86">
                                    <w:rPr>
                                      <w:b/>
                                      <w:sz w:val="36"/>
                                      <w:szCs w:val="36"/>
                                      <w:lang w:val="fr-CA"/>
                                    </w:rPr>
                                    <w:t xml:space="preserve"> à des fins d'ornithologie</w:t>
                                  </w:r>
                                  <w:r w:rsidR="003E0252" w:rsidRPr="00C86C86">
                                    <w:rPr>
                                      <w:b/>
                                      <w:sz w:val="36"/>
                                      <w:szCs w:val="36"/>
                                      <w:lang w:val="fr-CA"/>
                                    </w:rPr>
                                    <w:t xml:space="preserve"> dans le secteur de Belcourt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" o:spid="_x0000_s1028" type="#_x0000_t202" style="position:absolute;margin-left:56.35pt;margin-top:74.05pt;width:417.6pt;height:209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" strokecolor="black [3213]" strokeweight="2.25pt">
                      <v:textbox>
                        <w:txbxContent>
                          <w:p w:rsidR="007B1008" w:rsidRPr="00C86C86" w:rsidRDefault="003019C3" w:rsidP="006D377E">
                            <w:pPr>
                              <w:spacing w:before="24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86C86">
                              <w:rPr>
                                <w:b/>
                                <w:sz w:val="36"/>
                                <w:szCs w:val="36"/>
                                <w:lang w:val="fr-CA"/>
                              </w:rPr>
                              <w:t xml:space="preserve">Tu es passionné d'oiseaux et tu voudrais faire connaître </w:t>
                            </w:r>
                            <w:r w:rsidR="008E3D26" w:rsidRPr="00C86C86">
                              <w:rPr>
                                <w:b/>
                                <w:sz w:val="36"/>
                                <w:szCs w:val="36"/>
                                <w:lang w:val="fr-CA"/>
                              </w:rPr>
                              <w:t>ce loisir à d'autres.</w:t>
                            </w:r>
                            <w:r w:rsidR="001B273A" w:rsidRPr="00C86C86">
                              <w:rPr>
                                <w:b/>
                                <w:sz w:val="36"/>
                                <w:szCs w:val="36"/>
                                <w:lang w:val="fr-CA"/>
                              </w:rPr>
                              <w:t xml:space="preserve"> Alors joins-toi au comité </w:t>
                            </w:r>
                            <w:r w:rsidR="00FC5438" w:rsidRPr="00C86C86">
                              <w:rPr>
                                <w:b/>
                                <w:sz w:val="36"/>
                                <w:szCs w:val="36"/>
                                <w:lang w:val="fr-CA"/>
                              </w:rPr>
                              <w:t>qui travaille sur la réalisation d'un projet d</w:t>
                            </w:r>
                            <w:r w:rsidR="00D43036" w:rsidRPr="00C86C86">
                              <w:rPr>
                                <w:b/>
                                <w:sz w:val="36"/>
                                <w:szCs w:val="36"/>
                                <w:lang w:val="fr-CA"/>
                              </w:rPr>
                              <w:t>’aménagement  d</w:t>
                            </w:r>
                            <w:r w:rsidR="00FC5438" w:rsidRPr="00C86C86">
                              <w:rPr>
                                <w:b/>
                                <w:sz w:val="36"/>
                                <w:szCs w:val="36"/>
                                <w:lang w:val="fr-CA"/>
                              </w:rPr>
                              <w:t>e sentier</w:t>
                            </w:r>
                            <w:r w:rsidR="00D43036" w:rsidRPr="00C86C86">
                              <w:rPr>
                                <w:b/>
                                <w:sz w:val="36"/>
                                <w:szCs w:val="36"/>
                                <w:lang w:val="fr-CA"/>
                              </w:rPr>
                              <w:t>s et de points d'observation</w:t>
                            </w:r>
                            <w:r w:rsidR="00F40207" w:rsidRPr="00C86C86">
                              <w:rPr>
                                <w:b/>
                                <w:sz w:val="36"/>
                                <w:szCs w:val="36"/>
                                <w:lang w:val="fr-CA"/>
                              </w:rPr>
                              <w:t xml:space="preserve"> à des fins d'ornithologie</w:t>
                            </w:r>
                            <w:r w:rsidR="003E0252" w:rsidRPr="00C86C86">
                              <w:rPr>
                                <w:b/>
                                <w:sz w:val="36"/>
                                <w:szCs w:val="36"/>
                                <w:lang w:val="fr-CA"/>
                              </w:rPr>
                              <w:t xml:space="preserve"> dans le secteur de Belcourt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AB7B3A" w:rsidRPr="00045834" w:rsidRDefault="00425793">
      <w:r>
        <w:rPr>
          <w:noProof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71494</wp:posOffset>
                </wp:positionV>
                <wp:extent cx="5661700" cy="470414"/>
                <wp:effectExtent l="19050" t="19050" r="34290" b="444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700" cy="470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793" w:rsidRPr="004B4EA2" w:rsidRDefault="008503F2" w:rsidP="004B4EA2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4B4EA2"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fr-CA"/>
                              </w:rPr>
                              <w:t>Je veux faire partie de l’équipe du projet</w:t>
                            </w:r>
                            <w:r w:rsidR="00A96191" w:rsidRPr="004B4EA2"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fr-CA"/>
                              </w:rPr>
                              <w:t xml:space="preserve"> d’ornithologie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margin-left:38.05pt;margin-top:5.65pt;width:445.8pt;height:3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" fillcolor="white [3201]" strokecolor="red" strokeweight="4.5pt">
                <v:textbox>
                  <w:txbxContent>
                    <w:p w:rsidR="00425793" w:rsidRPr="004B4EA2" w:rsidRDefault="008503F2" w:rsidP="004B4EA2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lang w:val="fr-CA"/>
                        </w:rPr>
                      </w:pPr>
                      <w:r w:rsidRPr="004B4EA2">
                        <w:rPr>
                          <w:b/>
                          <w:color w:val="FF0000"/>
                          <w:sz w:val="36"/>
                          <w:szCs w:val="36"/>
                          <w:lang w:val="fr-CA"/>
                        </w:rPr>
                        <w:t>Je veux faire partie de l’équipe du projet</w:t>
                      </w:r>
                      <w:r w:rsidR="00A96191" w:rsidRPr="004B4EA2">
                        <w:rPr>
                          <w:b/>
                          <w:color w:val="FF0000"/>
                          <w:sz w:val="36"/>
                          <w:szCs w:val="36"/>
                          <w:lang w:val="fr-CA"/>
                        </w:rPr>
                        <w:t xml:space="preserve"> d’ornithologie</w:t>
                      </w:r>
                    </w:p>
                  </w:txbxContent>
                </v:textbox>
              </v:shape>
            </w:pict>
          </mc:Fallback>
        </mc:AlternateContent>
      </w:r>
      <w:r w:rsidR="006B0FE1">
        <w:rPr>
          <w:noProof/>
          <w:lang w:val="fr-CA" w:eastAsia="fr-CA"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08BE26" wp14:editId="737375D8">
                <wp:simplePos x="0" y="0"/>
                <wp:positionH relativeFrom="column">
                  <wp:posOffset>88900</wp:posOffset>
                </wp:positionH>
                <wp:positionV relativeFrom="paragraph">
                  <wp:posOffset>703580</wp:posOffset>
                </wp:positionV>
                <wp:extent cx="6515735" cy="1818005"/>
                <wp:effectExtent l="19050" t="19050" r="18415" b="10795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18180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D6075" w:rsidRPr="006B0FE1" w:rsidRDefault="00A01EB5" w:rsidP="00223B35">
                            <w:pPr>
                              <w:spacing w:before="24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Nous avons besoin </w:t>
                            </w:r>
                            <w:r w:rsidR="00517D14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de personne</w:t>
                            </w:r>
                            <w:r w:rsidR="0081574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s</w:t>
                            </w:r>
                            <w:r w:rsidR="00517D14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 pour former le comité qui</w:t>
                            </w:r>
                            <w:r w:rsidR="003F5772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 mènera à bien ce projet</w:t>
                            </w:r>
                            <w:r w:rsidR="00967DBA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. </w:t>
                            </w:r>
                            <w:r w:rsidR="0026785D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Tu peux rejoindre Nat</w:t>
                            </w:r>
                            <w:r w:rsidR="00C22F0D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h</w:t>
                            </w:r>
                            <w:r w:rsidR="0026785D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alie Lizotte</w:t>
                            </w:r>
                            <w:r w:rsidR="005C133D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,</w:t>
                            </w:r>
                            <w:r w:rsidR="0026785D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="005C133D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secrétaire-trésorière</w:t>
                            </w:r>
                            <w:r w:rsidR="00177C1A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 et </w:t>
                            </w:r>
                            <w:r w:rsidR="00DF4B82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directrice générale à la municipalité de Belcourt </w:t>
                            </w:r>
                            <w:r w:rsidR="00C61135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au 819-737-8894</w:t>
                            </w:r>
                            <w:r w:rsidR="007A593F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 ou </w:t>
                            </w:r>
                            <w:r w:rsidR="00AE51FD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Madame Christine Mirault  responsable du projet </w:t>
                            </w:r>
                            <w:r w:rsidR="009E4AD4" w:rsidRPr="006B0F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au 819-737-8342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0" type="#_x0000_t202" style="position:absolute;margin-left:7pt;margin-top:55.4pt;width:513.05pt;height:143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" fillcolor="#fabb77 [1944]" strokecolor="black [3213]" strokeweight="2.25pt">
                <v:textbox>
                  <w:txbxContent>
                    <w:p w:rsidR="003D6075" w:rsidRPr="006B0FE1" w:rsidRDefault="00A01EB5" w:rsidP="00223B35">
                      <w:pPr>
                        <w:spacing w:before="24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Nous avons besoin </w:t>
                      </w:r>
                      <w:r w:rsidR="00517D14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de personne</w:t>
                      </w:r>
                      <w:r w:rsidR="00815746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s</w:t>
                      </w:r>
                      <w:r w:rsidR="00517D14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 pour former le comité qui</w:t>
                      </w:r>
                      <w:r w:rsidR="003F5772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 mènera à bien ce projet</w:t>
                      </w:r>
                      <w:r w:rsidR="00967DBA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. </w:t>
                      </w:r>
                      <w:r w:rsidR="0026785D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Tu peux rejoindre Nat</w:t>
                      </w:r>
                      <w:r w:rsidR="00C22F0D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h</w:t>
                      </w:r>
                      <w:r w:rsidR="0026785D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alie Lizotte</w:t>
                      </w:r>
                      <w:r w:rsidR="005C133D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,</w:t>
                      </w:r>
                      <w:r w:rsidR="0026785D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r w:rsidR="005C133D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secrétaire-trésorière</w:t>
                      </w:r>
                      <w:r w:rsidR="00177C1A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 et </w:t>
                      </w:r>
                      <w:r w:rsidR="00DF4B82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directrice générale à la municipalité de Belcourt </w:t>
                      </w:r>
                      <w:r w:rsidR="00C61135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au 819-737-8894</w:t>
                      </w:r>
                      <w:r w:rsidR="007A593F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 ou </w:t>
                      </w:r>
                      <w:r w:rsidR="00AE51FD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Madame Christine Mirault  responsable du projet </w:t>
                      </w:r>
                      <w:r w:rsidR="009E4AD4" w:rsidRPr="006B0FE1">
                        <w:rPr>
                          <w:b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au 819-737-8342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p w:rsidR="00710956" w:rsidRDefault="0099581B" w:rsidP="0099581B">
      <w:r>
        <w:rPr>
          <w:noProof/>
          <w:lang w:val="fr-CA" w:eastAsia="fr-CA"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4BD73" wp14:editId="4694A5D1">
                <wp:simplePos x="0" y="0"/>
                <wp:positionH relativeFrom="column">
                  <wp:posOffset>-16510</wp:posOffset>
                </wp:positionH>
                <wp:positionV relativeFrom="paragraph">
                  <wp:posOffset>-16510</wp:posOffset>
                </wp:positionV>
                <wp:extent cx="6663055" cy="711835"/>
                <wp:effectExtent l="95250" t="57150" r="99695" b="1073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7118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2D36" w:rsidRPr="00F951A6" w:rsidRDefault="00CE63F5" w:rsidP="00850A11">
                            <w:pPr>
                              <w:spacing w:after="0"/>
                              <w:jc w:val="center"/>
                              <w:rPr>
                                <w:b/>
                                <w:color w:val="auto"/>
                                <w:sz w:val="72"/>
                                <w:szCs w:val="72"/>
                                <w:u w:val="single"/>
                                <w:lang w:val="fr-CA"/>
                              </w:rPr>
                            </w:pPr>
                            <w:r w:rsidRPr="004C507D">
                              <w:rPr>
                                <w:b/>
                                <w:sz w:val="72"/>
                                <w:szCs w:val="72"/>
                                <w:lang w:val="fr-CA"/>
                              </w:rPr>
                              <w:t>Résumé sommaire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-1.3pt;margin-top:-1.3pt;width:524.65pt;height:5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" fillcolor="#fabb77 [1944]" strokecolor="black [3213]" strokeweight="2.25pt">
                <v:textbox>
                  <w:txbxContent>
                    <w:p w:rsidR="00E22D36" w:rsidRPr="00F951A6" w:rsidRDefault="00CE63F5" w:rsidP="00850A11">
                      <w:pPr>
                        <w:spacing w:after="0"/>
                        <w:jc w:val="center"/>
                        <w:rPr>
                          <w:b/>
                          <w:color w:val="auto"/>
                          <w:sz w:val="72"/>
                          <w:szCs w:val="72"/>
                          <w:u w:val="single"/>
                          <w:lang w:val="fr-CA"/>
                        </w:rPr>
                      </w:pPr>
                      <w:r w:rsidRPr="004C507D">
                        <w:rPr>
                          <w:b/>
                          <w:sz w:val="72"/>
                          <w:szCs w:val="72"/>
                          <w:lang w:val="fr-CA"/>
                        </w:rPr>
                        <w:t>Résumé sommaire du projet</w:t>
                      </w:r>
                    </w:p>
                  </w:txbxContent>
                </v:textbox>
              </v:rect>
            </w:pict>
          </mc:Fallback>
        </mc:AlternateContent>
      </w:r>
      <w:r w:rsidR="000B13D2">
        <w:t>O</w:t>
      </w:r>
    </w:p>
    <w:p w:rsidR="0099581B" w:rsidRDefault="0099581B" w:rsidP="00742FFD">
      <w:pPr>
        <w:spacing w:after="0" w:line="240" w:lineRule="auto"/>
        <w:rPr>
          <w:sz w:val="32"/>
          <w:szCs w:val="32"/>
        </w:rPr>
      </w:pPr>
    </w:p>
    <w:p w:rsidR="0099581B" w:rsidRDefault="0099581B" w:rsidP="00742FFD">
      <w:pPr>
        <w:spacing w:after="0" w:line="240" w:lineRule="auto"/>
        <w:rPr>
          <w:sz w:val="32"/>
          <w:szCs w:val="32"/>
        </w:rPr>
      </w:pPr>
    </w:p>
    <w:p w:rsidR="00710956" w:rsidRPr="0099581B" w:rsidRDefault="00710956" w:rsidP="00742FFD">
      <w:pPr>
        <w:spacing w:after="0" w:line="240" w:lineRule="auto"/>
        <w:rPr>
          <w:b/>
          <w:sz w:val="32"/>
          <w:szCs w:val="32"/>
        </w:rPr>
      </w:pPr>
      <w:r w:rsidRPr="0099581B">
        <w:rPr>
          <w:b/>
          <w:sz w:val="32"/>
          <w:szCs w:val="32"/>
        </w:rPr>
        <w:t xml:space="preserve">Des sites </w:t>
      </w:r>
      <w:r w:rsidR="0099581B">
        <w:rPr>
          <w:b/>
          <w:sz w:val="32"/>
          <w:szCs w:val="32"/>
        </w:rPr>
        <w:t xml:space="preserve">potentiels </w:t>
      </w:r>
      <w:r w:rsidRPr="0099581B">
        <w:rPr>
          <w:b/>
          <w:sz w:val="32"/>
          <w:szCs w:val="32"/>
        </w:rPr>
        <w:t xml:space="preserve">d'observations ont déjà été </w:t>
      </w:r>
      <w:r w:rsidR="00742FFD" w:rsidRPr="0099581B">
        <w:rPr>
          <w:b/>
          <w:sz w:val="32"/>
          <w:szCs w:val="32"/>
        </w:rPr>
        <w:t>identifiés</w:t>
      </w:r>
      <w:r w:rsidR="0099581B">
        <w:rPr>
          <w:b/>
          <w:sz w:val="32"/>
          <w:szCs w:val="32"/>
        </w:rPr>
        <w:t> :</w:t>
      </w:r>
      <w:r w:rsidR="00CE63F5">
        <w:rPr>
          <w:b/>
          <w:sz w:val="32"/>
          <w:szCs w:val="32"/>
        </w:rPr>
        <w:t xml:space="preserve"> des paravents pour l’</w:t>
      </w:r>
      <w:r w:rsidR="00FD23E3">
        <w:rPr>
          <w:b/>
          <w:sz w:val="32"/>
          <w:szCs w:val="32"/>
        </w:rPr>
        <w:t>observation pourraie</w:t>
      </w:r>
      <w:r w:rsidR="00CE63F5">
        <w:rPr>
          <w:b/>
          <w:sz w:val="32"/>
          <w:szCs w:val="32"/>
        </w:rPr>
        <w:t xml:space="preserve">nt être installés. </w:t>
      </w:r>
    </w:p>
    <w:p w:rsidR="00AB7B3A" w:rsidRPr="00596A70" w:rsidRDefault="00850A11" w:rsidP="00596A70">
      <w:pPr>
        <w:pStyle w:val="Titre2"/>
      </w:pPr>
      <w:r>
        <w:rPr>
          <w:noProof/>
          <w:lang w:val="fr-CA" w:eastAsia="fr-CA" w:bidi="ar-SA"/>
        </w:rPr>
        <w:drawing>
          <wp:anchor distT="0" distB="0" distL="114300" distR="114300" simplePos="0" relativeHeight="251670528" behindDoc="1" locked="0" layoutInCell="1" allowOverlap="1" wp14:anchorId="02A8BEBD" wp14:editId="1EAA1D72">
            <wp:simplePos x="0" y="0"/>
            <wp:positionH relativeFrom="column">
              <wp:posOffset>3536950</wp:posOffset>
            </wp:positionH>
            <wp:positionV relativeFrom="paragraph">
              <wp:posOffset>198120</wp:posOffset>
            </wp:positionV>
            <wp:extent cx="3089275" cy="1991995"/>
            <wp:effectExtent l="0" t="0" r="0" b="8255"/>
            <wp:wrapThrough wrapText="bothSides">
              <wp:wrapPolygon edited="0">
                <wp:start x="0" y="0"/>
                <wp:lineTo x="0" y="21483"/>
                <wp:lineTo x="21445" y="21483"/>
                <wp:lineTo x="21445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 w:bidi="ar-SA"/>
        </w:rPr>
        <w:drawing>
          <wp:anchor distT="0" distB="0" distL="114300" distR="114300" simplePos="0" relativeHeight="251666432" behindDoc="1" locked="0" layoutInCell="1" allowOverlap="1" wp14:anchorId="7F386E83" wp14:editId="32F48F1A">
            <wp:simplePos x="0" y="0"/>
            <wp:positionH relativeFrom="column">
              <wp:posOffset>168275</wp:posOffset>
            </wp:positionH>
            <wp:positionV relativeFrom="paragraph">
              <wp:posOffset>198120</wp:posOffset>
            </wp:positionV>
            <wp:extent cx="3108960" cy="1991995"/>
            <wp:effectExtent l="0" t="0" r="0" b="8255"/>
            <wp:wrapThrough wrapText="bothSides">
              <wp:wrapPolygon edited="0">
                <wp:start x="0" y="0"/>
                <wp:lineTo x="0" y="21483"/>
                <wp:lineTo x="21441" y="21483"/>
                <wp:lineTo x="21441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4F3" w:rsidRPr="00CE63F5" w:rsidRDefault="003A5EB8" w:rsidP="003114F3">
      <w:pPr>
        <w:rPr>
          <w:b/>
          <w:sz w:val="32"/>
          <w:szCs w:val="32"/>
        </w:rPr>
      </w:pPr>
      <w:r w:rsidRPr="00CE63F5">
        <w:rPr>
          <w:b/>
          <w:noProof/>
          <w:sz w:val="32"/>
          <w:szCs w:val="32"/>
          <w:lang w:val="fr-CA" w:eastAsia="fr-CA" w:bidi="ar-SA"/>
        </w:rPr>
        <w:drawing>
          <wp:anchor distT="0" distB="0" distL="114300" distR="114300" simplePos="0" relativeHeight="251668480" behindDoc="1" locked="0" layoutInCell="1" allowOverlap="1" wp14:anchorId="3782974D" wp14:editId="27F33D64">
            <wp:simplePos x="0" y="0"/>
            <wp:positionH relativeFrom="column">
              <wp:posOffset>2381885</wp:posOffset>
            </wp:positionH>
            <wp:positionV relativeFrom="paragraph">
              <wp:posOffset>541655</wp:posOffset>
            </wp:positionV>
            <wp:extent cx="1673225" cy="1878965"/>
            <wp:effectExtent l="0" t="0" r="3175" b="6985"/>
            <wp:wrapThrough wrapText="bothSides">
              <wp:wrapPolygon edited="0">
                <wp:start x="0" y="0"/>
                <wp:lineTo x="0" y="21461"/>
                <wp:lineTo x="21395" y="21461"/>
                <wp:lineTo x="21395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AE7" w:rsidRPr="00CE63F5">
        <w:rPr>
          <w:b/>
          <w:noProof/>
          <w:sz w:val="32"/>
          <w:szCs w:val="32"/>
          <w:lang w:val="fr-CA" w:eastAsia="fr-CA" w:bidi="ar-SA"/>
        </w:rPr>
        <w:drawing>
          <wp:anchor distT="0" distB="0" distL="114300" distR="114300" simplePos="0" relativeHeight="251669504" behindDoc="0" locked="0" layoutInCell="1" allowOverlap="1" wp14:anchorId="3986E5B1" wp14:editId="07269244">
            <wp:simplePos x="0" y="0"/>
            <wp:positionH relativeFrom="column">
              <wp:posOffset>4364355</wp:posOffset>
            </wp:positionH>
            <wp:positionV relativeFrom="paragraph">
              <wp:posOffset>527685</wp:posOffset>
            </wp:positionV>
            <wp:extent cx="1978660" cy="1878330"/>
            <wp:effectExtent l="0" t="0" r="2540" b="7620"/>
            <wp:wrapThrough wrapText="bothSides">
              <wp:wrapPolygon edited="0">
                <wp:start x="0" y="0"/>
                <wp:lineTo x="0" y="21469"/>
                <wp:lineTo x="21420" y="21469"/>
                <wp:lineTo x="21420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 rotWithShape="1">
                    <a:blip r:embed="rId14"/>
                    <a:srcRect t="12534" b="14631"/>
                    <a:stretch/>
                  </pic:blipFill>
                  <pic:spPr bwMode="auto">
                    <a:xfrm>
                      <a:off x="0" y="0"/>
                      <a:ext cx="1978660" cy="187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80D" w:rsidRPr="00CE63F5">
        <w:rPr>
          <w:b/>
          <w:noProof/>
          <w:lang w:val="fr-CA" w:eastAsia="fr-CA" w:bidi="ar-SA"/>
        </w:rPr>
        <w:drawing>
          <wp:anchor distT="0" distB="0" distL="114300" distR="114300" simplePos="0" relativeHeight="251667456" behindDoc="1" locked="0" layoutInCell="1" allowOverlap="1" wp14:anchorId="6DC601CF" wp14:editId="60404A7F">
            <wp:simplePos x="0" y="0"/>
            <wp:positionH relativeFrom="column">
              <wp:posOffset>389255</wp:posOffset>
            </wp:positionH>
            <wp:positionV relativeFrom="paragraph">
              <wp:posOffset>523875</wp:posOffset>
            </wp:positionV>
            <wp:extent cx="1722755" cy="1891030"/>
            <wp:effectExtent l="0" t="0" r="0" b="0"/>
            <wp:wrapThrough wrapText="bothSides">
              <wp:wrapPolygon edited="0">
                <wp:start x="0" y="0"/>
                <wp:lineTo x="0" y="21324"/>
                <wp:lineTo x="21258" y="21324"/>
                <wp:lineTo x="21258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 rotWithShape="1">
                    <a:blip r:embed="rId15"/>
                    <a:srcRect l="18244" r="15108"/>
                    <a:stretch/>
                  </pic:blipFill>
                  <pic:spPr bwMode="auto">
                    <a:xfrm>
                      <a:off x="0" y="0"/>
                      <a:ext cx="1722755" cy="189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EC" w:rsidRPr="00CE63F5">
        <w:rPr>
          <w:b/>
          <w:sz w:val="32"/>
          <w:szCs w:val="32"/>
        </w:rPr>
        <w:t>Des nichoirs</w:t>
      </w:r>
      <w:r w:rsidR="00BB5BA3" w:rsidRPr="00CE63F5">
        <w:rPr>
          <w:b/>
          <w:sz w:val="32"/>
          <w:szCs w:val="32"/>
        </w:rPr>
        <w:t xml:space="preserve"> variés</w:t>
      </w:r>
      <w:r w:rsidR="00FD23E3">
        <w:rPr>
          <w:b/>
          <w:sz w:val="32"/>
          <w:szCs w:val="32"/>
        </w:rPr>
        <w:t xml:space="preserve"> pourraie</w:t>
      </w:r>
      <w:r w:rsidR="00B328EC" w:rsidRPr="00CE63F5">
        <w:rPr>
          <w:b/>
          <w:sz w:val="32"/>
          <w:szCs w:val="32"/>
        </w:rPr>
        <w:t xml:space="preserve">nt être </w:t>
      </w:r>
      <w:r w:rsidR="00BB5BA3" w:rsidRPr="00CE63F5">
        <w:rPr>
          <w:b/>
          <w:sz w:val="32"/>
          <w:szCs w:val="32"/>
        </w:rPr>
        <w:t>confectionnés et installé</w:t>
      </w:r>
      <w:r w:rsidR="00CE63F5">
        <w:rPr>
          <w:b/>
          <w:sz w:val="32"/>
          <w:szCs w:val="32"/>
        </w:rPr>
        <w:t>s :</w:t>
      </w:r>
    </w:p>
    <w:p w:rsidR="003A5EB8" w:rsidRDefault="003A5EB8" w:rsidP="003114F3">
      <w:pPr>
        <w:rPr>
          <w:sz w:val="32"/>
          <w:szCs w:val="32"/>
        </w:rPr>
      </w:pPr>
    </w:p>
    <w:p w:rsidR="003A5EB8" w:rsidRDefault="003A5EB8" w:rsidP="003114F3">
      <w:pPr>
        <w:rPr>
          <w:sz w:val="32"/>
          <w:szCs w:val="32"/>
        </w:rPr>
      </w:pPr>
    </w:p>
    <w:p w:rsidR="00AB7B3A" w:rsidRPr="00CE63F5" w:rsidRDefault="00D55305" w:rsidP="00CE63F5">
      <w:pPr>
        <w:spacing w:before="240" w:line="240" w:lineRule="auto"/>
        <w:rPr>
          <w:b/>
          <w:sz w:val="32"/>
          <w:szCs w:val="32"/>
        </w:rPr>
      </w:pPr>
      <w:r w:rsidRPr="00CE63F5">
        <w:rPr>
          <w:b/>
          <w:sz w:val="32"/>
          <w:szCs w:val="32"/>
        </w:rPr>
        <w:t xml:space="preserve">Des sentiers </w:t>
      </w:r>
      <w:r w:rsidR="0039419B">
        <w:rPr>
          <w:b/>
          <w:sz w:val="32"/>
          <w:szCs w:val="32"/>
        </w:rPr>
        <w:t>seraie</w:t>
      </w:r>
      <w:r w:rsidR="005F4FFD" w:rsidRPr="00CE63F5">
        <w:rPr>
          <w:b/>
          <w:sz w:val="32"/>
          <w:szCs w:val="32"/>
        </w:rPr>
        <w:t>nt aménagés</w:t>
      </w:r>
      <w:r w:rsidR="005B40A9" w:rsidRPr="00CE63F5">
        <w:rPr>
          <w:b/>
          <w:sz w:val="32"/>
          <w:szCs w:val="32"/>
        </w:rPr>
        <w:t>, de</w:t>
      </w:r>
      <w:r w:rsidR="00A035D3" w:rsidRPr="00CE63F5">
        <w:rPr>
          <w:b/>
          <w:sz w:val="32"/>
          <w:szCs w:val="32"/>
        </w:rPr>
        <w:t xml:space="preserve">s </w:t>
      </w:r>
      <w:r w:rsidR="00FD23E3">
        <w:rPr>
          <w:b/>
          <w:sz w:val="32"/>
          <w:szCs w:val="32"/>
        </w:rPr>
        <w:t>panneaux d'interprétation pourraie</w:t>
      </w:r>
      <w:r w:rsidR="00A035D3" w:rsidRPr="00CE63F5">
        <w:rPr>
          <w:b/>
          <w:sz w:val="32"/>
          <w:szCs w:val="32"/>
        </w:rPr>
        <w:t xml:space="preserve">nt </w:t>
      </w:r>
      <w:r w:rsidR="001664E1" w:rsidRPr="00CE63F5">
        <w:rPr>
          <w:b/>
          <w:sz w:val="32"/>
          <w:szCs w:val="32"/>
        </w:rPr>
        <w:t>être installés</w:t>
      </w:r>
      <w:r w:rsidR="00D62BD5" w:rsidRPr="00CE63F5">
        <w:rPr>
          <w:b/>
          <w:sz w:val="32"/>
          <w:szCs w:val="32"/>
        </w:rPr>
        <w:t xml:space="preserve">. Un site web </w:t>
      </w:r>
      <w:r w:rsidR="00C87DEE" w:rsidRPr="00CE63F5">
        <w:rPr>
          <w:b/>
          <w:sz w:val="32"/>
          <w:szCs w:val="32"/>
        </w:rPr>
        <w:t>à</w:t>
      </w:r>
      <w:r w:rsidR="00176459" w:rsidRPr="00CE63F5">
        <w:rPr>
          <w:b/>
          <w:sz w:val="32"/>
          <w:szCs w:val="32"/>
        </w:rPr>
        <w:t xml:space="preserve"> découvrir</w:t>
      </w:r>
      <w:r w:rsidR="00D62BD5" w:rsidRPr="00CE63F5">
        <w:rPr>
          <w:b/>
          <w:sz w:val="32"/>
          <w:szCs w:val="32"/>
        </w:rPr>
        <w:t xml:space="preserve"> pour compiler</w:t>
      </w:r>
      <w:r w:rsidR="0022530C">
        <w:rPr>
          <w:b/>
          <w:sz w:val="32"/>
          <w:szCs w:val="32"/>
        </w:rPr>
        <w:t xml:space="preserve"> le</w:t>
      </w:r>
      <w:r w:rsidR="00747470" w:rsidRPr="00CE63F5">
        <w:rPr>
          <w:b/>
          <w:sz w:val="32"/>
          <w:szCs w:val="32"/>
        </w:rPr>
        <w:t>s observations.</w:t>
      </w:r>
    </w:p>
    <w:p w:rsidR="008449C2" w:rsidRPr="00D55305" w:rsidRDefault="00A21F56">
      <w:pPr>
        <w:pStyle w:val="Titre2"/>
        <w:rPr>
          <w:sz w:val="32"/>
          <w:szCs w:val="32"/>
        </w:rPr>
      </w:pPr>
      <w:r>
        <w:rPr>
          <w:noProof/>
          <w:sz w:val="32"/>
          <w:szCs w:val="32"/>
          <w:lang w:val="fr-CA" w:eastAsia="fr-CA" w:bidi="ar-SA"/>
        </w:rPr>
        <w:drawing>
          <wp:anchor distT="0" distB="0" distL="114300" distR="114300" simplePos="0" relativeHeight="251673600" behindDoc="0" locked="0" layoutInCell="1" allowOverlap="1" wp14:anchorId="229BC42E" wp14:editId="4CC1CC1C">
            <wp:simplePos x="0" y="0"/>
            <wp:positionH relativeFrom="column">
              <wp:posOffset>2455545</wp:posOffset>
            </wp:positionH>
            <wp:positionV relativeFrom="paragraph">
              <wp:posOffset>146685</wp:posOffset>
            </wp:positionV>
            <wp:extent cx="1757045" cy="2083435"/>
            <wp:effectExtent l="0" t="0" r="0" b="0"/>
            <wp:wrapThrough wrapText="bothSides">
              <wp:wrapPolygon edited="0">
                <wp:start x="0" y="0"/>
                <wp:lineTo x="0" y="21330"/>
                <wp:lineTo x="21311" y="21330"/>
                <wp:lineTo x="21311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3F5">
        <w:rPr>
          <w:noProof/>
          <w:lang w:val="fr-CA" w:eastAsia="fr-CA" w:bidi="ar-SA"/>
        </w:rPr>
        <w:drawing>
          <wp:anchor distT="0" distB="0" distL="114300" distR="114300" simplePos="0" relativeHeight="251671552" behindDoc="0" locked="0" layoutInCell="1" allowOverlap="1" wp14:anchorId="64B626A5" wp14:editId="3AF561A2">
            <wp:simplePos x="0" y="0"/>
            <wp:positionH relativeFrom="column">
              <wp:posOffset>4539615</wp:posOffset>
            </wp:positionH>
            <wp:positionV relativeFrom="paragraph">
              <wp:posOffset>189230</wp:posOffset>
            </wp:positionV>
            <wp:extent cx="1807210" cy="1973580"/>
            <wp:effectExtent l="19050" t="19050" r="21590" b="26670"/>
            <wp:wrapThrough wrapText="bothSides">
              <wp:wrapPolygon edited="0">
                <wp:start x="-228" y="-208"/>
                <wp:lineTo x="-228" y="21683"/>
                <wp:lineTo x="21630" y="21683"/>
                <wp:lineTo x="21630" y="-208"/>
                <wp:lineTo x="-228" y="-208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97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3F5">
        <w:rPr>
          <w:noProof/>
          <w:sz w:val="32"/>
          <w:szCs w:val="32"/>
          <w:lang w:val="fr-CA" w:eastAsia="fr-CA" w:bidi="ar-SA"/>
        </w:rPr>
        <w:drawing>
          <wp:anchor distT="0" distB="0" distL="114300" distR="114300" simplePos="0" relativeHeight="251672576" behindDoc="0" locked="0" layoutInCell="1" allowOverlap="1" wp14:anchorId="72AF4795" wp14:editId="495A2720">
            <wp:simplePos x="0" y="0"/>
            <wp:positionH relativeFrom="column">
              <wp:posOffset>320040</wp:posOffset>
            </wp:positionH>
            <wp:positionV relativeFrom="paragraph">
              <wp:posOffset>153670</wp:posOffset>
            </wp:positionV>
            <wp:extent cx="1797050" cy="2070100"/>
            <wp:effectExtent l="0" t="0" r="0" b="6350"/>
            <wp:wrapThrough wrapText="bothSides">
              <wp:wrapPolygon edited="0">
                <wp:start x="0" y="0"/>
                <wp:lineTo x="0" y="21467"/>
                <wp:lineTo x="21295" y="21467"/>
                <wp:lineTo x="21295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B3A" w:rsidRPr="00045834" w:rsidRDefault="00AB7B3A" w:rsidP="00F84C9A"/>
    <w:p w:rsidR="00AB7B3A" w:rsidRPr="00045834" w:rsidRDefault="00AB7B3A"/>
    <w:p w:rsidR="00AB7B3A" w:rsidRPr="00045834" w:rsidRDefault="00AB7B3A" w:rsidP="005F4FFD">
      <w:pPr>
        <w:pStyle w:val="Titre2"/>
      </w:pPr>
    </w:p>
    <w:sectPr w:rsidR="00AB7B3A" w:rsidRPr="00045834" w:rsidSect="006D377E"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EAD" w:rsidRDefault="00E72EAD">
      <w:pPr>
        <w:spacing w:after="0" w:line="240" w:lineRule="auto"/>
      </w:pPr>
      <w:r>
        <w:separator/>
      </w:r>
    </w:p>
  </w:endnote>
  <w:endnote w:type="continuationSeparator" w:id="0">
    <w:p w:rsidR="00E72EAD" w:rsidRDefault="00E72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EAD" w:rsidRDefault="00E72EAD">
      <w:pPr>
        <w:spacing w:after="0" w:line="240" w:lineRule="auto"/>
      </w:pPr>
      <w:r>
        <w:separator/>
      </w:r>
    </w:p>
  </w:footnote>
  <w:footnote w:type="continuationSeparator" w:id="0">
    <w:p w:rsidR="00E72EAD" w:rsidRDefault="00E72E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C4B"/>
    <w:rsid w:val="00045834"/>
    <w:rsid w:val="000671DC"/>
    <w:rsid w:val="00076877"/>
    <w:rsid w:val="00083FF0"/>
    <w:rsid w:val="000959AE"/>
    <w:rsid w:val="00097316"/>
    <w:rsid w:val="000B13D2"/>
    <w:rsid w:val="000B1922"/>
    <w:rsid w:val="000D3C4B"/>
    <w:rsid w:val="000E0DC4"/>
    <w:rsid w:val="000E4D91"/>
    <w:rsid w:val="000E6874"/>
    <w:rsid w:val="00107B94"/>
    <w:rsid w:val="00123ED2"/>
    <w:rsid w:val="00124B2A"/>
    <w:rsid w:val="00143692"/>
    <w:rsid w:val="0015035A"/>
    <w:rsid w:val="00160BA1"/>
    <w:rsid w:val="0016255A"/>
    <w:rsid w:val="00163234"/>
    <w:rsid w:val="00165692"/>
    <w:rsid w:val="001664E1"/>
    <w:rsid w:val="00176459"/>
    <w:rsid w:val="00177C1A"/>
    <w:rsid w:val="001830FC"/>
    <w:rsid w:val="00191D16"/>
    <w:rsid w:val="001B273A"/>
    <w:rsid w:val="001C2459"/>
    <w:rsid w:val="001C37A5"/>
    <w:rsid w:val="001C69A4"/>
    <w:rsid w:val="001D33AF"/>
    <w:rsid w:val="00223B35"/>
    <w:rsid w:val="0022530C"/>
    <w:rsid w:val="00226F93"/>
    <w:rsid w:val="002338F9"/>
    <w:rsid w:val="00240544"/>
    <w:rsid w:val="00241DFE"/>
    <w:rsid w:val="002424E0"/>
    <w:rsid w:val="00242A93"/>
    <w:rsid w:val="00243120"/>
    <w:rsid w:val="00251E20"/>
    <w:rsid w:val="0026785D"/>
    <w:rsid w:val="00275535"/>
    <w:rsid w:val="0028224B"/>
    <w:rsid w:val="002904AF"/>
    <w:rsid w:val="00290EA3"/>
    <w:rsid w:val="0029423B"/>
    <w:rsid w:val="002C3EBF"/>
    <w:rsid w:val="002C7AB7"/>
    <w:rsid w:val="002D5054"/>
    <w:rsid w:val="002D50CE"/>
    <w:rsid w:val="002D6312"/>
    <w:rsid w:val="003019C3"/>
    <w:rsid w:val="00301B10"/>
    <w:rsid w:val="003114F3"/>
    <w:rsid w:val="00324F11"/>
    <w:rsid w:val="003319A0"/>
    <w:rsid w:val="0034126D"/>
    <w:rsid w:val="00343689"/>
    <w:rsid w:val="00346A97"/>
    <w:rsid w:val="00355A7A"/>
    <w:rsid w:val="003736BD"/>
    <w:rsid w:val="0039419B"/>
    <w:rsid w:val="003960CF"/>
    <w:rsid w:val="003A5EB8"/>
    <w:rsid w:val="003B0596"/>
    <w:rsid w:val="003D07CA"/>
    <w:rsid w:val="003D6075"/>
    <w:rsid w:val="003E0252"/>
    <w:rsid w:val="003E7F5F"/>
    <w:rsid w:val="003F5772"/>
    <w:rsid w:val="00407616"/>
    <w:rsid w:val="00425793"/>
    <w:rsid w:val="00443ADC"/>
    <w:rsid w:val="00460734"/>
    <w:rsid w:val="00465F4E"/>
    <w:rsid w:val="00471103"/>
    <w:rsid w:val="00471FB2"/>
    <w:rsid w:val="004770A6"/>
    <w:rsid w:val="0048605A"/>
    <w:rsid w:val="0049332D"/>
    <w:rsid w:val="004B4EA2"/>
    <w:rsid w:val="004B6E64"/>
    <w:rsid w:val="004C507D"/>
    <w:rsid w:val="004D5C03"/>
    <w:rsid w:val="004E1805"/>
    <w:rsid w:val="004E5EB7"/>
    <w:rsid w:val="004E7E61"/>
    <w:rsid w:val="004F4A52"/>
    <w:rsid w:val="0051217E"/>
    <w:rsid w:val="00514F4F"/>
    <w:rsid w:val="00517D14"/>
    <w:rsid w:val="005703BE"/>
    <w:rsid w:val="00595B5E"/>
    <w:rsid w:val="00596A70"/>
    <w:rsid w:val="005B40A9"/>
    <w:rsid w:val="005C133D"/>
    <w:rsid w:val="005C3A2A"/>
    <w:rsid w:val="005D0E1B"/>
    <w:rsid w:val="005D1604"/>
    <w:rsid w:val="005F3608"/>
    <w:rsid w:val="005F4FFD"/>
    <w:rsid w:val="00615D25"/>
    <w:rsid w:val="0064059D"/>
    <w:rsid w:val="006448B3"/>
    <w:rsid w:val="00682B4C"/>
    <w:rsid w:val="0068662E"/>
    <w:rsid w:val="006A3AEE"/>
    <w:rsid w:val="006B0FE1"/>
    <w:rsid w:val="006C56D6"/>
    <w:rsid w:val="006C603C"/>
    <w:rsid w:val="006D377E"/>
    <w:rsid w:val="006E0C3F"/>
    <w:rsid w:val="006E4100"/>
    <w:rsid w:val="006E7AF7"/>
    <w:rsid w:val="006F26C4"/>
    <w:rsid w:val="007048BD"/>
    <w:rsid w:val="00706397"/>
    <w:rsid w:val="00710956"/>
    <w:rsid w:val="007157AD"/>
    <w:rsid w:val="007159A6"/>
    <w:rsid w:val="007320AD"/>
    <w:rsid w:val="007371CB"/>
    <w:rsid w:val="00742FFD"/>
    <w:rsid w:val="00747470"/>
    <w:rsid w:val="00765C23"/>
    <w:rsid w:val="007705A6"/>
    <w:rsid w:val="007871DA"/>
    <w:rsid w:val="007A3BE7"/>
    <w:rsid w:val="007A593F"/>
    <w:rsid w:val="007A74A3"/>
    <w:rsid w:val="007B1008"/>
    <w:rsid w:val="007B6066"/>
    <w:rsid w:val="007D3E91"/>
    <w:rsid w:val="00810586"/>
    <w:rsid w:val="00815746"/>
    <w:rsid w:val="00822D25"/>
    <w:rsid w:val="00830D91"/>
    <w:rsid w:val="00830E85"/>
    <w:rsid w:val="008449C2"/>
    <w:rsid w:val="008503F2"/>
    <w:rsid w:val="00850A11"/>
    <w:rsid w:val="00854098"/>
    <w:rsid w:val="0085732A"/>
    <w:rsid w:val="00861AE7"/>
    <w:rsid w:val="0087740A"/>
    <w:rsid w:val="00884786"/>
    <w:rsid w:val="00890EA6"/>
    <w:rsid w:val="00892EFD"/>
    <w:rsid w:val="008A3765"/>
    <w:rsid w:val="008A4EBB"/>
    <w:rsid w:val="008A5EF2"/>
    <w:rsid w:val="008C7947"/>
    <w:rsid w:val="008D56AE"/>
    <w:rsid w:val="008E213B"/>
    <w:rsid w:val="008E3D26"/>
    <w:rsid w:val="008E66E7"/>
    <w:rsid w:val="008F2B99"/>
    <w:rsid w:val="008F648D"/>
    <w:rsid w:val="00902F52"/>
    <w:rsid w:val="00906C5C"/>
    <w:rsid w:val="00910002"/>
    <w:rsid w:val="00915A41"/>
    <w:rsid w:val="00932C8E"/>
    <w:rsid w:val="0095043D"/>
    <w:rsid w:val="00950520"/>
    <w:rsid w:val="00967C44"/>
    <w:rsid w:val="00967DBA"/>
    <w:rsid w:val="009945CF"/>
    <w:rsid w:val="0099581B"/>
    <w:rsid w:val="00995BD9"/>
    <w:rsid w:val="009B2602"/>
    <w:rsid w:val="009B688A"/>
    <w:rsid w:val="009D2289"/>
    <w:rsid w:val="009D75C1"/>
    <w:rsid w:val="009E4AD4"/>
    <w:rsid w:val="00A01EB5"/>
    <w:rsid w:val="00A035D3"/>
    <w:rsid w:val="00A21F56"/>
    <w:rsid w:val="00A47CF9"/>
    <w:rsid w:val="00A64204"/>
    <w:rsid w:val="00A7095C"/>
    <w:rsid w:val="00A96191"/>
    <w:rsid w:val="00AB7B3A"/>
    <w:rsid w:val="00AE51FD"/>
    <w:rsid w:val="00AF63F7"/>
    <w:rsid w:val="00B03D73"/>
    <w:rsid w:val="00B328EC"/>
    <w:rsid w:val="00B545C7"/>
    <w:rsid w:val="00B56124"/>
    <w:rsid w:val="00B84805"/>
    <w:rsid w:val="00BB1884"/>
    <w:rsid w:val="00BB5BA3"/>
    <w:rsid w:val="00BC3013"/>
    <w:rsid w:val="00BD062B"/>
    <w:rsid w:val="00BD4120"/>
    <w:rsid w:val="00BD4177"/>
    <w:rsid w:val="00C02E8B"/>
    <w:rsid w:val="00C0311B"/>
    <w:rsid w:val="00C063DC"/>
    <w:rsid w:val="00C22F0D"/>
    <w:rsid w:val="00C27C8D"/>
    <w:rsid w:val="00C46629"/>
    <w:rsid w:val="00C46D1B"/>
    <w:rsid w:val="00C61135"/>
    <w:rsid w:val="00C67A07"/>
    <w:rsid w:val="00C86C86"/>
    <w:rsid w:val="00C87DEE"/>
    <w:rsid w:val="00C9173F"/>
    <w:rsid w:val="00CA4C21"/>
    <w:rsid w:val="00CC391A"/>
    <w:rsid w:val="00CE348E"/>
    <w:rsid w:val="00CE63F5"/>
    <w:rsid w:val="00CF4C49"/>
    <w:rsid w:val="00D029B0"/>
    <w:rsid w:val="00D037AD"/>
    <w:rsid w:val="00D042EC"/>
    <w:rsid w:val="00D10BE7"/>
    <w:rsid w:val="00D237C9"/>
    <w:rsid w:val="00D43036"/>
    <w:rsid w:val="00D46F24"/>
    <w:rsid w:val="00D52A59"/>
    <w:rsid w:val="00D55305"/>
    <w:rsid w:val="00D62BD5"/>
    <w:rsid w:val="00D66699"/>
    <w:rsid w:val="00D91F2F"/>
    <w:rsid w:val="00D950CC"/>
    <w:rsid w:val="00D963B9"/>
    <w:rsid w:val="00DB1843"/>
    <w:rsid w:val="00DD72F3"/>
    <w:rsid w:val="00DE280D"/>
    <w:rsid w:val="00DE2D06"/>
    <w:rsid w:val="00DE3328"/>
    <w:rsid w:val="00DF4B82"/>
    <w:rsid w:val="00E13EEA"/>
    <w:rsid w:val="00E22D36"/>
    <w:rsid w:val="00E37422"/>
    <w:rsid w:val="00E3763F"/>
    <w:rsid w:val="00E6534C"/>
    <w:rsid w:val="00E67B61"/>
    <w:rsid w:val="00E71970"/>
    <w:rsid w:val="00E72EAD"/>
    <w:rsid w:val="00E733C4"/>
    <w:rsid w:val="00E86038"/>
    <w:rsid w:val="00EA72CD"/>
    <w:rsid w:val="00EE0C30"/>
    <w:rsid w:val="00EE2E94"/>
    <w:rsid w:val="00EF2A7A"/>
    <w:rsid w:val="00EF492D"/>
    <w:rsid w:val="00F0248E"/>
    <w:rsid w:val="00F05123"/>
    <w:rsid w:val="00F07FD6"/>
    <w:rsid w:val="00F12E33"/>
    <w:rsid w:val="00F216B1"/>
    <w:rsid w:val="00F24940"/>
    <w:rsid w:val="00F351E7"/>
    <w:rsid w:val="00F40207"/>
    <w:rsid w:val="00F429F2"/>
    <w:rsid w:val="00F51457"/>
    <w:rsid w:val="00F559C4"/>
    <w:rsid w:val="00F84C9A"/>
    <w:rsid w:val="00F951A6"/>
    <w:rsid w:val="00FA09D5"/>
    <w:rsid w:val="00FA74FB"/>
    <w:rsid w:val="00FC5438"/>
    <w:rsid w:val="00FD1F3B"/>
    <w:rsid w:val="00FD23E3"/>
    <w:rsid w:val="00FE3A71"/>
    <w:rsid w:val="00FF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lang w:val="fr-FR" w:eastAsia="en-US" w:bidi="fr-FR"/>
      </w:rPr>
    </w:rPrDefault>
    <w:pPrDefault>
      <w:pPr>
        <w:spacing w:after="18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A59"/>
  </w:style>
  <w:style w:type="paragraph" w:styleId="Titre1">
    <w:name w:val="heading 1"/>
    <w:basedOn w:val="Normal"/>
    <w:link w:val="Titre1C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Titre3">
    <w:name w:val="heading 3"/>
    <w:basedOn w:val="Normal"/>
    <w:link w:val="Titre3C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Titre4">
    <w:name w:val="heading 4"/>
    <w:basedOn w:val="Normal"/>
    <w:link w:val="Titre4C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Normalcentr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lang w:val="fr-FR" w:eastAsia="en-US" w:bidi="fr-FR"/>
      </w:rPr>
    </w:rPrDefault>
    <w:pPrDefault>
      <w:pPr>
        <w:spacing w:after="18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A59"/>
  </w:style>
  <w:style w:type="paragraph" w:styleId="Titre1">
    <w:name w:val="heading 1"/>
    <w:basedOn w:val="Normal"/>
    <w:link w:val="Titre1C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Titre3">
    <w:name w:val="heading 3"/>
    <w:basedOn w:val="Normal"/>
    <w:link w:val="Titre3C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Titre4">
    <w:name w:val="heading 4"/>
    <w:basedOn w:val="Normal"/>
    <w:link w:val="Titre4C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Normalcentr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ou\OneDrive\Documents\%7b2897E27D-32B6-6C43-A0AA-1CC98F6EEF9C%7dtf50002065.dotx" TargetMode="External"/></Relationships>
</file>

<file path=word/theme/theme1.xml><?xml version="1.0" encoding="utf-8"?>
<a:theme xmlns:a="http://schemas.openxmlformats.org/drawingml/2006/main" name="Advantage Brochure">
  <a:themeElements>
    <a:clrScheme name="Personnalisé 1">
      <a:dk1>
        <a:sysClr val="windowText" lastClr="000000"/>
      </a:dk1>
      <a:lt1>
        <a:srgbClr val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{2897E27D-32B6-6C43-A0AA-1CC98F6EEF9C}tf50002065</Template>
  <TotalTime>2</TotalTime>
  <Pages>2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Mirault</dc:creator>
  <cp:lastModifiedBy>Windows User</cp:lastModifiedBy>
  <cp:revision>3</cp:revision>
  <dcterms:created xsi:type="dcterms:W3CDTF">2018-11-20T14:51:00Z</dcterms:created>
  <dcterms:modified xsi:type="dcterms:W3CDTF">2019-01-07T19:48:00Z</dcterms:modified>
</cp:coreProperties>
</file>